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F94F8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7B82B0C7" w14:textId="77777777" w:rsidR="00F90453" w:rsidRDefault="00F30B22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6ED0EC7B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C4B575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2A64" w14:textId="703209BE" w:rsidR="00222867" w:rsidRPr="00D635C4" w:rsidRDefault="009F3BB1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מנהל אזרחי -</w:t>
            </w:r>
            <w:proofErr w:type="spellStart"/>
            <w:r>
              <w:rPr>
                <w:rFonts w:hint="cs"/>
                <w:rtl/>
              </w:rPr>
              <w:t>מתפ"ש</w:t>
            </w:r>
            <w:proofErr w:type="spellEnd"/>
          </w:p>
        </w:tc>
      </w:tr>
      <w:tr w:rsidR="007548B0" w14:paraId="47CD8619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0D26B0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1F73" w14:textId="77777777" w:rsidR="00222867" w:rsidRPr="00D635C4" w:rsidRDefault="009E0CC4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תשתית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יחידת </w:t>
            </w:r>
            <w:proofErr w:type="spellStart"/>
            <w:r>
              <w:rPr>
                <w:rFonts w:hint="cs"/>
                <w:rtl/>
              </w:rPr>
              <w:t>ממ"ג</w:t>
            </w:r>
            <w:proofErr w:type="spellEnd"/>
          </w:p>
        </w:tc>
      </w:tr>
      <w:tr w:rsidR="007548B0" w14:paraId="4B24658C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9E48B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9A4D" w14:textId="77777777" w:rsidR="00222867" w:rsidRDefault="006B32E9" w:rsidP="00DE68A0">
            <w:r>
              <w:rPr>
                <w:rFonts w:hint="cs"/>
                <w:rtl/>
              </w:rPr>
              <w:t>1/11/21</w:t>
            </w:r>
          </w:p>
        </w:tc>
      </w:tr>
    </w:tbl>
    <w:p w14:paraId="4E588326" w14:textId="77777777" w:rsidR="00332AFB" w:rsidRDefault="00F30B22" w:rsidP="00222867">
      <w:pPr>
        <w:rPr>
          <w:rtl/>
        </w:rPr>
      </w:pPr>
    </w:p>
    <w:p w14:paraId="34AC3A19" w14:textId="77777777" w:rsidR="00222867" w:rsidRDefault="00F30B22" w:rsidP="00222867">
      <w:pPr>
        <w:rPr>
          <w:rtl/>
        </w:rPr>
      </w:pPr>
    </w:p>
    <w:p w14:paraId="4E3D9D22" w14:textId="77777777" w:rsidR="00222867" w:rsidRDefault="00F30B22" w:rsidP="00222867">
      <w:pPr>
        <w:rPr>
          <w:rtl/>
        </w:rPr>
      </w:pPr>
    </w:p>
    <w:p w14:paraId="2CC20934" w14:textId="77777777" w:rsidR="00222867" w:rsidRDefault="00F30B22" w:rsidP="00222867">
      <w:pPr>
        <w:rPr>
          <w:rtl/>
        </w:rPr>
      </w:pPr>
    </w:p>
    <w:p w14:paraId="2AE7E04A" w14:textId="77777777" w:rsidR="00222867" w:rsidRDefault="00F30B22" w:rsidP="00222867">
      <w:pPr>
        <w:rPr>
          <w:rtl/>
        </w:rPr>
      </w:pPr>
    </w:p>
    <w:p w14:paraId="1C944CE7" w14:textId="77777777" w:rsidR="00222867" w:rsidRDefault="00F30B22" w:rsidP="00222867">
      <w:pPr>
        <w:rPr>
          <w:rtl/>
        </w:rPr>
      </w:pPr>
    </w:p>
    <w:p w14:paraId="0057017B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4E06AB5" w14:textId="77777777" w:rsidR="00222867" w:rsidRDefault="00F30B22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06A5CE0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1B79CB4E" w14:textId="77777777" w:rsidR="00222867" w:rsidRPr="00AF57E9" w:rsidRDefault="00F30B22" w:rsidP="00222867">
      <w:pPr>
        <w:rPr>
          <w:rFonts w:asciiTheme="minorBidi" w:hAnsiTheme="minorBidi" w:cstheme="minorBidi"/>
          <w:sz w:val="21"/>
          <w:szCs w:val="21"/>
          <w:rtl/>
        </w:rPr>
      </w:pPr>
      <w:bookmarkStart w:id="0" w:name="_GoBack"/>
      <w:bookmarkEnd w:id="0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3AF5D72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791F37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9E0CC4" w14:paraId="20DE5FEF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76E" w14:textId="77777777" w:rsidR="009E0CC4" w:rsidRPr="0001228F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התקשרות עם ספק לצורך תחזוקת השרתים הקיימים במנהל בבית אל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בפקמ"ז </w:t>
            </w:r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>ובכל הסניפים</w:t>
            </w:r>
          </w:p>
        </w:tc>
      </w:tr>
      <w:tr w:rsidR="009E0CC4" w14:paraId="0B456410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08CD" w14:textId="77777777" w:rsidR="009E0CC4" w:rsidRPr="0001228F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eastAsia="Batang" w:hAnsi="Arial" w:hint="cs"/>
                <w:sz w:val="22"/>
                <w:szCs w:val="22"/>
                <w:rtl/>
                <w:lang w:eastAsia="ko-KR"/>
              </w:rPr>
              <w:t>חידוש תחזוקת חומרה ותוכנה לשרת אורקל</w:t>
            </w:r>
          </w:p>
        </w:tc>
      </w:tr>
      <w:tr w:rsidR="009E0CC4" w14:paraId="5CADCC28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726" w14:textId="77777777" w:rsidR="009E0CC4" w:rsidRPr="0001228F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  <w:lang w:bidi="ar-SA"/>
              </w:rPr>
            </w:pPr>
            <w:r>
              <w:rPr>
                <w:rFonts w:ascii="Arial" w:eastAsia="Batang" w:hAnsi="Arial" w:hint="cs"/>
                <w:sz w:val="22"/>
                <w:szCs w:val="22"/>
                <w:rtl/>
                <w:lang w:eastAsia="ko-KR"/>
              </w:rPr>
              <w:t xml:space="preserve">השרות כולל </w:t>
            </w:r>
            <w:r w:rsidRPr="00B6016E">
              <w:rPr>
                <w:rFonts w:ascii="Arial" w:eastAsia="Batang" w:hAnsi="Arial"/>
                <w:sz w:val="22"/>
                <w:szCs w:val="22"/>
                <w:rtl/>
                <w:lang w:eastAsia="ko-KR"/>
              </w:rPr>
              <w:t>תיקון ציוד באתר הלקוח בשיטת החלפת מכלולים</w:t>
            </w:r>
            <w:r w:rsidRPr="00B6016E">
              <w:rPr>
                <w:rFonts w:ascii="Arial" w:eastAsia="Batang" w:hAnsi="Arial" w:hint="cs"/>
                <w:sz w:val="22"/>
                <w:szCs w:val="22"/>
                <w:rtl/>
                <w:lang w:eastAsia="ko-KR" w:bidi="ar-SA"/>
              </w:rPr>
              <w:t xml:space="preserve"> (</w:t>
            </w:r>
            <w:r w:rsidRPr="00B6016E">
              <w:rPr>
                <w:rFonts w:ascii="Arial" w:eastAsia="Batang" w:hAnsi="Arial" w:hint="cs"/>
                <w:sz w:val="22"/>
                <w:szCs w:val="22"/>
                <w:rtl/>
                <w:lang w:eastAsia="ko-KR"/>
              </w:rPr>
              <w:t>כולל עבודה וחלפים</w:t>
            </w:r>
            <w:r w:rsidRPr="00B6016E">
              <w:rPr>
                <w:rFonts w:ascii="Arial" w:eastAsia="Batang" w:hAnsi="Arial" w:hint="cs"/>
                <w:sz w:val="22"/>
                <w:szCs w:val="22"/>
                <w:rtl/>
                <w:lang w:eastAsia="ko-KR" w:bidi="ar-SA"/>
              </w:rPr>
              <w:t>)</w:t>
            </w:r>
            <w:r w:rsidRPr="00B6016E">
              <w:rPr>
                <w:rFonts w:ascii="Arial" w:eastAsia="Batang" w:hAnsi="Arial"/>
                <w:sz w:val="22"/>
                <w:szCs w:val="22"/>
                <w:rtl/>
                <w:lang w:eastAsia="ko-KR" w:bidi="ar-SA"/>
              </w:rPr>
              <w:t>.</w:t>
            </w:r>
          </w:p>
        </w:tc>
      </w:tr>
      <w:tr w:rsidR="009E0CC4" w14:paraId="09A98BCF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2F2" w14:textId="77777777" w:rsidR="009E0CC4" w:rsidRPr="003F4951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השרתים </w:t>
            </w:r>
            <w:proofErr w:type="spellStart"/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>ןהאביזרים</w:t>
            </w:r>
            <w:proofErr w:type="spellEnd"/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הקיימים </w:t>
            </w:r>
            <w:r w:rsidRPr="00B6016E">
              <w:rPr>
                <w:rFonts w:ascii="Arial" w:eastAsia="Batang" w:hAnsi="Arial"/>
                <w:lang w:eastAsia="ko-KR"/>
              </w:rPr>
              <w:t>Sun Storage 6GB SAS PCIe HBA 8port</w:t>
            </w:r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B6016E">
              <w:rPr>
                <w:rFonts w:ascii="Arial" w:eastAsia="Batang" w:hAnsi="Arial"/>
                <w:lang w:eastAsia="ko-KR"/>
              </w:rPr>
              <w:t xml:space="preserve">Storage </w:t>
            </w:r>
            <w:proofErr w:type="spellStart"/>
            <w:r w:rsidRPr="00B6016E">
              <w:rPr>
                <w:rFonts w:ascii="Arial" w:eastAsia="Batang" w:hAnsi="Arial"/>
                <w:lang w:eastAsia="ko-KR"/>
              </w:rPr>
              <w:t>Tek</w:t>
            </w:r>
            <w:proofErr w:type="spellEnd"/>
            <w:r w:rsidRPr="00B6016E">
              <w:rPr>
                <w:rFonts w:ascii="Arial" w:eastAsia="Batang" w:hAnsi="Arial"/>
                <w:lang w:eastAsia="ko-KR"/>
              </w:rPr>
              <w:t xml:space="preserve"> 2540 M2 </w:t>
            </w:r>
            <w:proofErr w:type="spellStart"/>
            <w:r w:rsidRPr="00B6016E">
              <w:rPr>
                <w:rFonts w:ascii="Arial" w:eastAsia="Batang" w:hAnsi="Arial"/>
                <w:lang w:eastAsia="ko-KR"/>
              </w:rPr>
              <w:t>arra</w:t>
            </w:r>
            <w:proofErr w:type="spellEnd"/>
          </w:p>
        </w:tc>
      </w:tr>
      <w:tr w:rsidR="009E0CC4" w14:paraId="6E497730" w14:textId="77777777" w:rsidTr="009E0CC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3906" w14:textId="77777777" w:rsidR="009E0CC4" w:rsidRPr="003F4951" w:rsidRDefault="009E0CC4" w:rsidP="009E0CC4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B6016E">
              <w:rPr>
                <w:rFonts w:ascii="Arial" w:eastAsia="Batang" w:hAnsi="Arial"/>
                <w:lang w:eastAsia="ko-KR"/>
              </w:rPr>
              <w:t>SPARC T4-2 server model family</w:t>
            </w:r>
          </w:p>
        </w:tc>
      </w:tr>
    </w:tbl>
    <w:p w14:paraId="136E6EBE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E9B1DB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FCF6272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200AA6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E94DB32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A34C539" w14:textId="77777777" w:rsidTr="00222867">
        <w:tc>
          <w:tcPr>
            <w:tcW w:w="3085" w:type="dxa"/>
            <w:hideMark/>
          </w:tcPr>
          <w:p w14:paraId="5FAA017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806AC77" w14:textId="77777777" w:rsidR="00222867" w:rsidRPr="00AF57E9" w:rsidRDefault="009E0CC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5313053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BBC8486" w14:textId="77777777" w:rsidR="00222867" w:rsidRPr="00AF57E9" w:rsidRDefault="00F30B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57EEC8E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E0CC4" w14:paraId="481BCF01" w14:textId="77777777" w:rsidTr="009E0CC4">
        <w:tc>
          <w:tcPr>
            <w:tcW w:w="2675" w:type="dxa"/>
            <w:shd w:val="clear" w:color="auto" w:fill="E6E6E6"/>
            <w:hideMark/>
          </w:tcPr>
          <w:p w14:paraId="3145DD0D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603E10EA" w14:textId="77777777" w:rsidR="009E0CC4" w:rsidRPr="009E0CC4" w:rsidRDefault="009E0CC4" w:rsidP="009E0CC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>אינטרסרב</w:t>
            </w:r>
            <w:proofErr w:type="spellEnd"/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שירותי חמרה ותוכנה בע"מ</w:t>
            </w:r>
          </w:p>
        </w:tc>
      </w:tr>
      <w:tr w:rsidR="009E0CC4" w14:paraId="3DCD36EF" w14:textId="77777777" w:rsidTr="009E0CC4">
        <w:tc>
          <w:tcPr>
            <w:tcW w:w="2675" w:type="dxa"/>
            <w:shd w:val="clear" w:color="auto" w:fill="E6E6E6"/>
            <w:hideMark/>
          </w:tcPr>
          <w:p w14:paraId="6DE125B6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170BAD7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0CBCB089" w14:textId="77777777" w:rsidR="009E0CC4" w:rsidRPr="009E0CC4" w:rsidRDefault="009E0CC4" w:rsidP="009E0CC4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9E0CC4">
              <w:rPr>
                <w:rFonts w:ascii="Arial" w:hAnsi="Arial" w:hint="cs"/>
                <w:b/>
                <w:sz w:val="22"/>
                <w:szCs w:val="22"/>
                <w:rtl/>
              </w:rPr>
              <w:t>41573290</w:t>
            </w:r>
          </w:p>
        </w:tc>
      </w:tr>
      <w:tr w:rsidR="009E0CC4" w14:paraId="1A9E33B3" w14:textId="77777777" w:rsidTr="009E0CC4">
        <w:tc>
          <w:tcPr>
            <w:tcW w:w="2675" w:type="dxa"/>
            <w:shd w:val="clear" w:color="auto" w:fill="E6E6E6"/>
            <w:hideMark/>
          </w:tcPr>
          <w:p w14:paraId="04C14D63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14:paraId="06C28B49" w14:textId="77777777" w:rsidR="009E0CC4" w:rsidRPr="00AF57E9" w:rsidRDefault="009E0CC4" w:rsidP="009E0CC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14:paraId="70662B76" w14:textId="4D86430B" w:rsidR="009E0CC4" w:rsidRPr="00AF57E9" w:rsidRDefault="009E0CC4" w:rsidP="00D9485F">
            <w:pPr>
              <w:tabs>
                <w:tab w:val="left" w:pos="1844"/>
              </w:tabs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  <w:r w:rsidR="00D9485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ab/>
            </w:r>
          </w:p>
        </w:tc>
      </w:tr>
      <w:tr w:rsidR="009E0CC4" w14:paraId="1E70F479" w14:textId="77777777" w:rsidTr="009E0CC4">
        <w:tc>
          <w:tcPr>
            <w:tcW w:w="2675" w:type="dxa"/>
            <w:shd w:val="clear" w:color="auto" w:fill="E6E6E6"/>
            <w:hideMark/>
          </w:tcPr>
          <w:p w14:paraId="423207CF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1462695E" w14:textId="77777777" w:rsidR="009E0CC4" w:rsidRPr="009E0CC4" w:rsidRDefault="009E0CC4" w:rsidP="009E0CC4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E0C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150000 ש"ח</w:t>
            </w:r>
          </w:p>
        </w:tc>
      </w:tr>
      <w:tr w:rsidR="009E0CC4" w14:paraId="57EF549D" w14:textId="77777777" w:rsidTr="009E0CC4">
        <w:tc>
          <w:tcPr>
            <w:tcW w:w="2675" w:type="dxa"/>
            <w:shd w:val="clear" w:color="auto" w:fill="E6E6E6"/>
            <w:hideMark/>
          </w:tcPr>
          <w:p w14:paraId="6E5F77B5" w14:textId="77777777" w:rsidR="009E0CC4" w:rsidRPr="00AF57E9" w:rsidRDefault="009E0CC4" w:rsidP="009E0CC4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5F804BF8" w14:textId="77777777" w:rsidR="009E0CC4" w:rsidRPr="009E0CC4" w:rsidRDefault="009E0CC4" w:rsidP="006B32E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E0CC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202</w:t>
            </w:r>
            <w:r w:rsidR="006B32E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</w:p>
        </w:tc>
      </w:tr>
    </w:tbl>
    <w:p w14:paraId="138DFDFA" w14:textId="77777777" w:rsidR="00222867" w:rsidRPr="00AF57E9" w:rsidRDefault="00F30B22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9552BB9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37B321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83EA7E8" w14:textId="77777777" w:rsidR="00222867" w:rsidRPr="00AF57E9" w:rsidRDefault="00F30B22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6BC1E2F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9DEE609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72BD5DD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7B85D0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6D56B93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0489A63" w14:textId="77777777" w:rsidTr="00F30B2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950" w14:textId="10E0CD82" w:rsidR="009E0CC4" w:rsidRPr="00DA0232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בארגון קיימים ש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נ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י שרתי 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Sun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עם 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storage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שעלי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הם</w:t>
            </w:r>
            <w:r w:rsidR="009F3BB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מותקנים אפליקציות 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GIS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רבות 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הקריטיות לשימוש היומיומי ב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מערכת, ומצריך תחזוק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ה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24/7 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למפקדת המנהל האזרחי בבית אל ולשאר בסיסי המנהל האזרחי ברחבי </w:t>
            </w:r>
            <w:proofErr w:type="spellStart"/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איו"ש</w:t>
            </w:r>
            <w:proofErr w:type="spellEnd"/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חברת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העולמי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ת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(להלן:</w:t>
            </w:r>
            <w:r w:rsidR="0061480F"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="0061480F"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")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היא היחידה </w:t>
            </w:r>
            <w:r w:rsidR="0061480F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שמוסמכת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לספק חלקים ולתחזק את השרתים הללו.</w:t>
            </w:r>
          </w:p>
          <w:p w14:paraId="665CB102" w14:textId="4C850022" w:rsidR="009E0CC4" w:rsidRPr="00F30B22" w:rsidRDefault="0061480F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נעשו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נסיונות</w:t>
            </w:r>
            <w:proofErr w:type="spellEnd"/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לקבל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ת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הצע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ו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ת מחיר על תחזוקת שרתי 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מכל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החברות האחרות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שקיימת בשוק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ומתעסקות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בתחום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, אך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נסיונות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אלה לא צלחו 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>בטענה שצריך בלעדיות מול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0CFF8EC5" w14:textId="39379457" w:rsidR="009E0CC4" w:rsidRPr="00F30B22" w:rsidRDefault="0061480F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העבירה מסמך </w:t>
            </w:r>
            <w:r w:rsidR="009E0CC4" w:rsidRPr="00DA0232">
              <w:rPr>
                <w:rFonts w:ascii="Arial" w:hAnsi="Arial"/>
                <w:bCs/>
                <w:sz w:val="22"/>
                <w:szCs w:val="22"/>
                <w:rtl/>
              </w:rPr>
              <w:t xml:space="preserve">המאשר </w:t>
            </w:r>
            <w:proofErr w:type="spellStart"/>
            <w:r w:rsidR="009E0CC4" w:rsidRPr="00DA0232">
              <w:rPr>
                <w:rFonts w:ascii="Arial" w:hAnsi="Arial"/>
                <w:bCs/>
                <w:sz w:val="22"/>
                <w:szCs w:val="22"/>
                <w:rtl/>
              </w:rPr>
              <w:t>שאינטרסרב</w:t>
            </w:r>
            <w:proofErr w:type="spellEnd"/>
            <w:r w:rsidR="009E0CC4" w:rsidRPr="00DA0232">
              <w:rPr>
                <w:rFonts w:ascii="Arial" w:hAnsi="Arial"/>
                <w:bCs/>
                <w:sz w:val="22"/>
                <w:szCs w:val="22"/>
                <w:rtl/>
              </w:rPr>
              <w:t xml:space="preserve"> הינה </w:t>
            </w:r>
            <w:r w:rsidR="009E0CC4" w:rsidRPr="00F30B22">
              <w:rPr>
                <w:rFonts w:ascii="Arial" w:hAnsi="Arial"/>
                <w:bCs/>
                <w:sz w:val="22"/>
                <w:szCs w:val="22"/>
              </w:rPr>
              <w:t>FILE DELIVERY</w:t>
            </w:r>
            <w:r w:rsidR="009E0CC4" w:rsidRPr="00DA0232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9E0CC4" w:rsidRPr="00DA0232">
              <w:rPr>
                <w:rFonts w:ascii="Arial" w:hAnsi="Arial"/>
                <w:bCs/>
                <w:sz w:val="22"/>
                <w:szCs w:val="22"/>
                <w:rtl/>
              </w:rPr>
              <w:t xml:space="preserve"> של </w:t>
            </w:r>
            <w:r w:rsidRPr="00F30B22">
              <w:rPr>
                <w:rFonts w:ascii="Arial" w:hAnsi="Arial"/>
                <w:bCs/>
                <w:sz w:val="22"/>
                <w:szCs w:val="22"/>
              </w:rPr>
              <w:t>oracle</w:t>
            </w:r>
            <w:r w:rsidR="009E0CC4" w:rsidRPr="00F30B22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4314C467" w14:textId="2927B43B" w:rsidR="009E0CC4" w:rsidRPr="00F30B22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לאינטרסרב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קיים מחסן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קידמי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עם חלקי חילוף </w:t>
            </w:r>
            <w:r w:rsidR="00DA0232" w:rsidRPr="00F30B22">
              <w:rPr>
                <w:rFonts w:ascii="Arial" w:hAnsi="Arial"/>
                <w:b/>
                <w:sz w:val="22"/>
                <w:szCs w:val="22"/>
                <w:rtl/>
              </w:rPr>
              <w:t>ש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מגבה את מחסני</w:t>
            </w:r>
            <w:r w:rsidRPr="00DA0232">
              <w:rPr>
                <w:rFonts w:ascii="Arial" w:hAnsi="Arial"/>
                <w:b/>
                <w:sz w:val="22"/>
                <w:szCs w:val="22"/>
              </w:rPr>
              <w:t xml:space="preserve">oracle 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לצורך קיצור זמני תגובה בעת תקלה.</w:t>
            </w:r>
          </w:p>
          <w:p w14:paraId="0EBF7D09" w14:textId="128EDB4D" w:rsidR="009E0CC4" w:rsidRPr="00F30B22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כחלק מדרישות התחזוקה </w:t>
            </w:r>
            <w:r w:rsidR="00DA0232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נמצא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באינטרסרב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בלבד מערך של כוננים 24/7 ובזמן תגובה התואם את דרישות המערכת </w:t>
            </w:r>
            <w:r w:rsidR="00DA0232" w:rsidRPr="00F30B22">
              <w:rPr>
                <w:rFonts w:ascii="Arial" w:hAnsi="Arial"/>
                <w:b/>
                <w:sz w:val="22"/>
                <w:szCs w:val="22"/>
                <w:rtl/>
              </w:rPr>
              <w:t>וה-</w:t>
            </w:r>
            <w:r w:rsidRPr="00F30B22">
              <w:rPr>
                <w:rFonts w:ascii="Arial" w:hAnsi="Arial"/>
                <w:b/>
                <w:sz w:val="22"/>
                <w:szCs w:val="22"/>
              </w:rPr>
              <w:t>SLA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הנדרש.</w:t>
            </w:r>
          </w:p>
          <w:p w14:paraId="632C7F09" w14:textId="0D7FC75B" w:rsidR="009E0CC4" w:rsidRPr="00F30B22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מהנדסי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אינטרסרב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כולם בעלי הסמכות מחברת אורקל ותחת פיקוח מקפיד של חברת </w:t>
            </w:r>
            <w:r w:rsidR="00DA0232"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14:paraId="3D126206" w14:textId="77777777" w:rsidR="009E0CC4" w:rsidRPr="00F30B22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כלל מהנדסי השירות של חטיבת </w:t>
            </w:r>
            <w:proofErr w:type="spellStart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>אינטרסרב</w:t>
            </w:r>
            <w:proofErr w:type="spellEnd"/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 מסווגים ברמת סודי ביותר (רמה 3) לכל הפחות.</w:t>
            </w:r>
          </w:p>
          <w:p w14:paraId="1B6C997A" w14:textId="4735D99A" w:rsidR="00222867" w:rsidRPr="009E0CC4" w:rsidRDefault="009E0CC4" w:rsidP="00F30B22">
            <w:pPr>
              <w:numPr>
                <w:ilvl w:val="0"/>
                <w:numId w:val="12"/>
              </w:numPr>
              <w:spacing w:line="360" w:lineRule="auto"/>
              <w:ind w:left="360"/>
              <w:jc w:val="both"/>
              <w:rPr>
                <w:rFonts w:ascii="Arial" w:hAnsi="Arial"/>
                <w:bCs/>
                <w:sz w:val="22"/>
                <w:szCs w:val="22"/>
              </w:rPr>
            </w:pPr>
            <w:r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מצ"ב האישור </w:t>
            </w:r>
            <w:r w:rsidR="00DA0232" w:rsidRPr="00F30B22">
              <w:rPr>
                <w:rFonts w:ascii="Arial" w:hAnsi="Arial"/>
                <w:b/>
                <w:sz w:val="22"/>
                <w:szCs w:val="22"/>
                <w:rtl/>
              </w:rPr>
              <w:t xml:space="preserve">מחברת </w:t>
            </w:r>
            <w:r w:rsidR="00DA0232" w:rsidRPr="00DA0232">
              <w:rPr>
                <w:rFonts w:ascii="Arial" w:hAnsi="Arial"/>
                <w:b/>
                <w:sz w:val="22"/>
                <w:szCs w:val="22"/>
              </w:rPr>
              <w:t>oracle</w:t>
            </w:r>
          </w:p>
        </w:tc>
      </w:tr>
    </w:tbl>
    <w:p w14:paraId="17DB1753" w14:textId="77777777" w:rsidR="00222867" w:rsidRPr="00AF57E9" w:rsidRDefault="00F30B22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B1A7F7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29856BD" w14:textId="77777777" w:rsidR="00222867" w:rsidRPr="00AF57E9" w:rsidRDefault="00F30B22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9446315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0F99EEF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035CADC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B833" w14:textId="344EE964" w:rsidR="00222867" w:rsidRPr="00AF57E9" w:rsidRDefault="009F3BB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רס"ן אלעד רחמים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4C06" w14:textId="47F9A783" w:rsidR="00222867" w:rsidRPr="00AF57E9" w:rsidRDefault="009F3BB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ס.רת"ח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תשתית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7AA" w14:textId="77777777" w:rsidR="00222867" w:rsidRPr="00AF57E9" w:rsidRDefault="00F30B2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942421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831F7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5A8A8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0E0F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DEF0DBA" w14:textId="77777777" w:rsidR="00222867" w:rsidRPr="00817FBA" w:rsidRDefault="00F30B22" w:rsidP="00222867"/>
    <w:sectPr w:rsidR="00222867" w:rsidRPr="00817FBA" w:rsidSect="00DE4C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BFC45" w14:textId="77777777" w:rsidR="00271A47" w:rsidRDefault="00271A47">
      <w:r>
        <w:separator/>
      </w:r>
    </w:p>
  </w:endnote>
  <w:endnote w:type="continuationSeparator" w:id="0">
    <w:p w14:paraId="6B1147A0" w14:textId="77777777" w:rsidR="00271A47" w:rsidRDefault="0027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676D4" w14:textId="77777777" w:rsidR="00D9485F" w:rsidRDefault="00D9485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B19F9D8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76BBE5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B7131C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0902910" w14:textId="7A3231CD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30B22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30B2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5842F5E" w14:textId="77777777" w:rsidR="00354861" w:rsidRPr="0098529F" w:rsidRDefault="00F30B22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32DCA2A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E92C55C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FAA37D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02DB9CE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53DE73C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C9B9A33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5558501C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3806168B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58779036" w14:textId="77777777" w:rsidR="00E678BB" w:rsidRPr="00354861" w:rsidRDefault="00F30B22" w:rsidP="00DE4C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62F9F" w14:textId="77777777" w:rsidR="00D9485F" w:rsidRDefault="00D9485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B89CD" w14:textId="77777777" w:rsidR="00271A47" w:rsidRDefault="00271A47">
      <w:r>
        <w:separator/>
      </w:r>
    </w:p>
  </w:footnote>
  <w:footnote w:type="continuationSeparator" w:id="0">
    <w:p w14:paraId="409FA0A0" w14:textId="77777777" w:rsidR="00271A47" w:rsidRDefault="00271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89038" w14:textId="7DB7EB3D" w:rsidR="00D9485F" w:rsidRDefault="00D9485F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C87308" wp14:editId="0AF233D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3" name="תיבת טקסט 3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9921B" w14:textId="2456E263" w:rsidR="00D9485F" w:rsidRPr="00D9485F" w:rsidRDefault="00D9485F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D9485F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13C87308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alt="- בלמ&quot;ס -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" filled="f" stroked="f">
              <v:textbox style="mso-fit-shape-to-text:t" inset="0,0,0,0">
                <w:txbxContent>
                  <w:p w14:paraId="20A9921B" w14:textId="2456E263" w:rsidR="00D9485F" w:rsidRPr="00D9485F" w:rsidRDefault="00D9485F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D9485F">
                      <w:rPr>
                        <w:rFonts w:ascii="Calibri" w:eastAsia="Calibri" w:hAnsi="Calibri" w:cs="Calibri"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8699F20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C9C9404" w14:textId="3BFF4A03" w:rsidR="009220EC" w:rsidRPr="005D6483" w:rsidRDefault="00D9485F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noProof/>
              <w:color w:val="FFFFFF"/>
              <w:sz w:val="28"/>
              <w:szCs w:val="28"/>
              <w:rtl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BC73752" wp14:editId="28AB4517">
                    <wp:simplePos x="6191250" y="25717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985" b="16510"/>
                    <wp:wrapSquare wrapText="bothSides"/>
                    <wp:docPr id="4" name="תיבת טקסט 4" descr="- בלמ&quot;ס -">
                      <a:extLst xmlns:a="http://schemas.openxmlformats.org/drawingml/2006/main">
                        <a:ext uri="{5AE41FA2-C0FF-4470-9BD4-5FADCA87CBE2}">
      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482CF6" w14:textId="2CF19A55" w:rsidR="00D9485F" w:rsidRPr="00D9485F" w:rsidRDefault="00D9485F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</w:rPr>
                                </w:pPr>
                                <w:r w:rsidRPr="00D9485F">
                                  <w:rPr>
                                    <w:rFonts w:ascii="Calibri" w:eastAsia="Calibri" w:hAnsi="Calibri" w:cs="Calibri"/>
                                    <w:color w:val="000000"/>
                                    <w:rtl/>
                                  </w:rPr>
                                  <w:t>- בלמ"ס -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shapetype w14:anchorId="4BC73752"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4" o:spid="_x0000_s1027" type="#_x0000_t202" alt="- בלמ&quot;ס -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" filled="f" stroked="f">
                    <v:textbox style="mso-fit-shape-to-text:t" inset="0,0,0,0">
                      <w:txbxContent>
                        <w:p w14:paraId="35482CF6" w14:textId="2CF19A55" w:rsidR="00D9485F" w:rsidRPr="00D9485F" w:rsidRDefault="00D9485F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D9485F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9B6B29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="009B6B29"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DE72B0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5AB9BC0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70A7FB1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F7703C3" wp14:editId="73D8290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8D186D0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092DA76B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377C5CC8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900453D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6D142B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144149F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382DE54" w14:textId="77777777" w:rsidR="009220EC" w:rsidRPr="00D84715" w:rsidRDefault="00F30B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E982498" w14:textId="77777777" w:rsidR="009220EC" w:rsidRDefault="00F30B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DC09A28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0E6E08C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6896C27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BFE3F9" w14:textId="77777777" w:rsidR="003D6D13" w:rsidRPr="00D84715" w:rsidRDefault="00F30B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7998D5E" w14:textId="77777777" w:rsidR="003D6D13" w:rsidRPr="00D84715" w:rsidRDefault="00F30B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8D114A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1346A0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9EB1D9B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106C9BE" w14:textId="77777777" w:rsidR="009220EC" w:rsidRPr="00D84715" w:rsidRDefault="00F30B22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C7652FD" w14:textId="77777777" w:rsidR="009220EC" w:rsidRPr="00D84715" w:rsidRDefault="00F30B22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25AB35E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9FCF93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7992359B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DBB00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5FCEBE3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2F23A27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1ADF07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8EDE5B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791F67E0" w14:textId="77777777" w:rsidR="00E678BB" w:rsidRPr="00D84715" w:rsidRDefault="00F30B22" w:rsidP="00DE4C1B">
    <w:pP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B51F2" w14:textId="04BBD049" w:rsidR="00D9485F" w:rsidRDefault="00D9485F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322130" wp14:editId="1C82725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1" name="תיבת טקסט 1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1D4B1" w14:textId="57E94842" w:rsidR="00D9485F" w:rsidRPr="00D9485F" w:rsidRDefault="00D9485F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D9485F">
                            <w:rPr>
                              <w:rFonts w:ascii="Calibri" w:eastAsia="Calibri" w:hAnsi="Calibri" w:cs="Calibri"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34322130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8" type="#_x0000_t202" alt="- בלמ&quot;ס -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" filled="f" stroked="f">
              <v:textbox style="mso-fit-shape-to-text:t" inset="0,0,0,0">
                <w:txbxContent>
                  <w:p w14:paraId="2721D4B1" w14:textId="57E94842" w:rsidR="00D9485F" w:rsidRPr="00D9485F" w:rsidRDefault="00D9485F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D9485F">
                      <w:rPr>
                        <w:rFonts w:ascii="Calibri" w:eastAsia="Calibri" w:hAnsi="Calibri" w:cs="Calibri"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374EE9"/>
    <w:multiLevelType w:val="hybridMultilevel"/>
    <w:tmpl w:val="002E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71A47"/>
    <w:rsid w:val="00336CDD"/>
    <w:rsid w:val="0057797B"/>
    <w:rsid w:val="0061480F"/>
    <w:rsid w:val="006B32E9"/>
    <w:rsid w:val="007548B0"/>
    <w:rsid w:val="00992F7D"/>
    <w:rsid w:val="009B6B29"/>
    <w:rsid w:val="009E0CC4"/>
    <w:rsid w:val="009F3BB1"/>
    <w:rsid w:val="009F7FB7"/>
    <w:rsid w:val="00A27088"/>
    <w:rsid w:val="00B67772"/>
    <w:rsid w:val="00BC75A5"/>
    <w:rsid w:val="00D63A7B"/>
    <w:rsid w:val="00D9485F"/>
    <w:rsid w:val="00DA0232"/>
    <w:rsid w:val="00E62843"/>
    <w:rsid w:val="00EB4BC4"/>
    <w:rsid w:val="00F3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B038C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46656d4-8850-49b3-aebd-68bd05f7f43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CA404-4A46-4C4B-A296-F660130E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433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אלינור שלמה</cp:lastModifiedBy>
  <cp:revision>3</cp:revision>
  <cp:lastPrinted>2021-11-14T16:03:00Z</cp:lastPrinted>
  <dcterms:created xsi:type="dcterms:W3CDTF">2021-11-14T16:05:00Z</dcterms:created>
  <dcterms:modified xsi:type="dcterms:W3CDTF">2021-11-15T06:03:00Z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ClassificationContentMarkingHeaderShapeIds">
    <vt:lpwstr>1,3,4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- בלמ"ס -</vt:lpwstr>
  </property>
  <property fmtid="{D5CDD505-2E9C-101B-9397-08002B2CF9AE}" pid="9" name="MSIP_Label_701b9bfc-c426-492e-a46c-1a922d5fe54b_Enabled">
    <vt:lpwstr>true</vt:lpwstr>
  </property>
  <property fmtid="{D5CDD505-2E9C-101B-9397-08002B2CF9AE}" pid="10" name="MSIP_Label_701b9bfc-c426-492e-a46c-1a922d5fe54b_SetDate">
    <vt:lpwstr>2021-11-14T07:30:17Z</vt:lpwstr>
  </property>
  <property fmtid="{D5CDD505-2E9C-101B-9397-08002B2CF9AE}" pid="11" name="MSIP_Label_701b9bfc-c426-492e-a46c-1a922d5fe54b_Method">
    <vt:lpwstr>Privileged</vt:lpwstr>
  </property>
  <property fmtid="{D5CDD505-2E9C-101B-9397-08002B2CF9AE}" pid="12" name="MSIP_Label_701b9bfc-c426-492e-a46c-1a922d5fe54b_Name">
    <vt:lpwstr>בלמ"ס</vt:lpwstr>
  </property>
  <property fmtid="{D5CDD505-2E9C-101B-9397-08002B2CF9AE}" pid="13" name="MSIP_Label_701b9bfc-c426-492e-a46c-1a922d5fe54b_SiteId">
    <vt:lpwstr>78820852-55fa-450b-908d-45c0d911e76b</vt:lpwstr>
  </property>
  <property fmtid="{D5CDD505-2E9C-101B-9397-08002B2CF9AE}" pid="14" name="MSIP_Label_701b9bfc-c426-492e-a46c-1a922d5fe54b_ActionId">
    <vt:lpwstr>bf5104e6-626f-493f-b963-7e4f9a7c81d8</vt:lpwstr>
  </property>
  <property fmtid="{D5CDD505-2E9C-101B-9397-08002B2CF9AE}" pid="15" name="MSIP_Label_701b9bfc-c426-492e-a46c-1a922d5fe54b_ContentBits">
    <vt:lpwstr>1</vt:lpwstr>
  </property>
</Properties>
</file>